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9A35" w14:textId="50CED8E0" w:rsidR="00E46D8D" w:rsidRPr="00E46D8D" w:rsidRDefault="0009477C" w:rsidP="0009477C">
      <w:pPr>
        <w:spacing w:before="0" w:after="0"/>
        <w:jc w:val="center"/>
        <w:rPr>
          <w:rFonts w:ascii="Lucida Sans" w:hAnsi="Lucida Sans"/>
          <w:sz w:val="28"/>
          <w:szCs w:val="28"/>
        </w:rPr>
      </w:pPr>
      <w:r>
        <w:rPr>
          <w:rFonts w:ascii="Lucida Sans" w:hAnsi="Lucida Sans" w:cs="Arial"/>
          <w:b/>
          <w:bCs/>
          <w:color w:val="000000"/>
          <w:sz w:val="28"/>
          <w:szCs w:val="28"/>
        </w:rPr>
        <w:t>202</w:t>
      </w:r>
      <w:r w:rsidR="00133844">
        <w:rPr>
          <w:rFonts w:ascii="Lucida Sans" w:hAnsi="Lucida Sans" w:cs="Arial"/>
          <w:b/>
          <w:bCs/>
          <w:color w:val="000000"/>
          <w:sz w:val="28"/>
          <w:szCs w:val="28"/>
        </w:rPr>
        <w:t>6</w:t>
      </w:r>
      <w:r>
        <w:rPr>
          <w:rFonts w:ascii="Lucida Sans" w:hAnsi="Lucida Sans" w:cs="Arial"/>
          <w:b/>
          <w:bCs/>
          <w:color w:val="000000"/>
          <w:sz w:val="28"/>
          <w:szCs w:val="28"/>
        </w:rPr>
        <w:t xml:space="preserve"> </w:t>
      </w:r>
      <w:r w:rsidR="00E46D8D" w:rsidRPr="00E46D8D">
        <w:rPr>
          <w:rFonts w:ascii="Lucida Sans" w:hAnsi="Lucida Sans" w:cs="Arial"/>
          <w:b/>
          <w:bCs/>
          <w:color w:val="000000"/>
          <w:sz w:val="28"/>
          <w:szCs w:val="28"/>
        </w:rPr>
        <w:t xml:space="preserve">NOTICE OF LATE RETURN FORM – </w:t>
      </w:r>
      <w:r w:rsidR="00467FCD">
        <w:rPr>
          <w:rFonts w:ascii="Lucida Sans" w:hAnsi="Lucida Sans" w:cs="Arial"/>
          <w:b/>
          <w:bCs/>
          <w:color w:val="000000"/>
          <w:sz w:val="28"/>
          <w:szCs w:val="28"/>
        </w:rPr>
        <w:t>DAVID LLOYD GEORGE</w:t>
      </w:r>
    </w:p>
    <w:p w14:paraId="4EAEECBF" w14:textId="77777777" w:rsidR="00E46D8D" w:rsidRPr="00E46D8D" w:rsidRDefault="00E46D8D" w:rsidP="00E46D8D">
      <w:pPr>
        <w:autoSpaceDE w:val="0"/>
        <w:autoSpaceDN w:val="0"/>
        <w:adjustRightInd w:val="0"/>
        <w:spacing w:before="0" w:after="0"/>
        <w:jc w:val="center"/>
        <w:rPr>
          <w:rFonts w:ascii="Lucida Sans" w:hAnsi="Lucida Sans" w:cs="Arial"/>
          <w:b/>
          <w:bCs/>
          <w:color w:val="000000"/>
          <w:szCs w:val="22"/>
        </w:rPr>
      </w:pPr>
    </w:p>
    <w:p w14:paraId="27BD4137" w14:textId="3234ADAA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 xml:space="preserve">This form is to be completed for any student expecting to return to school LATER THAN noon on 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Friday</w:t>
      </w:r>
      <w:r w:rsidR="009F45E2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 xml:space="preserve">, 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September</w:t>
      </w:r>
      <w:r w:rsidR="009F45E2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 xml:space="preserve"> 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11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 xml:space="preserve">, </w:t>
      </w:r>
      <w:proofErr w:type="gramStart"/>
      <w:r w:rsidR="00F83C02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202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6</w:t>
      </w:r>
      <w:proofErr w:type="gramEnd"/>
      <w:r w:rsidRPr="00133844">
        <w:rPr>
          <w:rFonts w:ascii="Lucida Sans" w:hAnsi="Lucida Sans" w:cs="Arial"/>
          <w:color w:val="000000"/>
          <w:sz w:val="20"/>
          <w:szCs w:val="20"/>
        </w:rPr>
        <w:t xml:space="preserve"> but prior to 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Wednesday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 xml:space="preserve">, September 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30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, 202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6</w:t>
      </w:r>
    </w:p>
    <w:p w14:paraId="227BAF0D" w14:textId="77777777" w:rsidR="00E46D8D" w:rsidRPr="00133844" w:rsidRDefault="00E46D8D" w:rsidP="407CD08B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17C78" wp14:editId="7730CE66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5888355" cy="448310"/>
                <wp:effectExtent l="0" t="0" r="17145" b="27940"/>
                <wp:wrapNone/>
                <wp:docPr id="7329067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8835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753853A" w14:textId="15C51D3F" w:rsidR="00EE14F3" w:rsidRDefault="00E34F4D" w:rsidP="003E75B4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Please note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:  If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the school cannot verify your child’s attendance at school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by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 xml:space="preserve">noon on Friday, September </w:t>
                            </w:r>
                            <w:r w:rsidR="0013384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11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, 202</w:t>
                            </w:r>
                            <w:r w:rsidR="00F8790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your child’s space will be given to another student on the school’s waitlist.</w:t>
                            </w:r>
                          </w:p>
                          <w:p w14:paraId="7A2ABEFC" w14:textId="77777777" w:rsidR="00EE14F3" w:rsidRDefault="00E34F4D" w:rsidP="003E75B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7C78" id="Text Box 4" o:spid="_x0000_s1026" style="position:absolute;margin-left:0;margin-top:11.8pt;width:463.65pt;height:35.3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">
                <v:textbox>
                  <w:txbxContent>
                    <w:p w14:paraId="1753853A" w14:textId="15C51D3F" w:rsidR="00EE14F3" w:rsidRDefault="00E34F4D" w:rsidP="003E75B4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Please note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:  If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the school cannot verify your child’s attendance at school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u w:val="single"/>
                        </w:rPr>
                        <w:t>by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u w:val="single"/>
                        </w:rPr>
                        <w:t xml:space="preserve">noon on Friday, September </w:t>
                      </w:r>
                      <w:r w:rsidR="00133844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u w:val="single"/>
                        </w:rPr>
                        <w:t>11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u w:val="single"/>
                        </w:rPr>
                        <w:t>, 202</w:t>
                      </w:r>
                      <w:r w:rsidR="00F8790A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u w:val="single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your child’s space will be given to another student on the school’s waitlist.</w:t>
                      </w:r>
                    </w:p>
                    <w:p w14:paraId="7A2ABEFC" w14:textId="77777777" w:rsidR="00EE14F3" w:rsidRDefault="00E34F4D" w:rsidP="003E75B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F757EA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14F4B62E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0AFDB418" w14:textId="77777777" w:rsidR="00E46D8D" w:rsidRPr="00133844" w:rsidRDefault="00E46D8D" w:rsidP="00E46D8D">
      <w:pPr>
        <w:tabs>
          <w:tab w:val="left" w:pos="540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41F2A4BB" w14:textId="77777777" w:rsidR="00E46D8D" w:rsidRPr="00133844" w:rsidRDefault="00E46D8D" w:rsidP="00E46D8D">
      <w:pPr>
        <w:tabs>
          <w:tab w:val="left" w:pos="540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76ECDCA7" w14:textId="77777777" w:rsidR="00764D3C" w:rsidRPr="00133844" w:rsidRDefault="00E46D8D" w:rsidP="00E46D8D">
      <w:pPr>
        <w:tabs>
          <w:tab w:val="left" w:pos="540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The School Phone is</w:t>
      </w:r>
      <w:r w:rsidR="00467FCD" w:rsidRPr="00133844">
        <w:rPr>
          <w:rFonts w:ascii="Lucida Sans" w:hAnsi="Lucida Sans" w:cs="Arial"/>
          <w:color w:val="000000"/>
          <w:sz w:val="20"/>
          <w:szCs w:val="20"/>
        </w:rPr>
        <w:t xml:space="preserve"> 604-713-4895. </w:t>
      </w:r>
    </w:p>
    <w:p w14:paraId="14A673A0" w14:textId="30D85976" w:rsidR="00E46D8D" w:rsidRPr="00133844" w:rsidRDefault="00467FCD" w:rsidP="00E46D8D">
      <w:pPr>
        <w:tabs>
          <w:tab w:val="left" w:pos="540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T</w:t>
      </w:r>
      <w:r w:rsidR="00E46D8D" w:rsidRPr="00133844">
        <w:rPr>
          <w:rFonts w:ascii="Lucida Sans" w:hAnsi="Lucida Sans" w:cs="Arial"/>
          <w:color w:val="000000"/>
          <w:sz w:val="20"/>
          <w:szCs w:val="20"/>
        </w:rPr>
        <w:t xml:space="preserve">he School </w:t>
      </w:r>
      <w:r w:rsidR="009D01A2" w:rsidRPr="00133844">
        <w:rPr>
          <w:rFonts w:ascii="Lucida Sans" w:hAnsi="Lucida Sans" w:cs="Arial"/>
          <w:color w:val="000000"/>
          <w:sz w:val="20"/>
          <w:szCs w:val="20"/>
        </w:rPr>
        <w:t>Email</w:t>
      </w:r>
      <w:r w:rsidR="00E46D8D" w:rsidRPr="00133844">
        <w:rPr>
          <w:rFonts w:ascii="Lucida Sans" w:hAnsi="Lucida Sans" w:cs="Arial"/>
          <w:color w:val="000000"/>
          <w:sz w:val="20"/>
          <w:szCs w:val="20"/>
        </w:rPr>
        <w:t xml:space="preserve"> is</w:t>
      </w:r>
      <w:r w:rsidRPr="00133844">
        <w:rPr>
          <w:rFonts w:ascii="Lucida Sans" w:hAnsi="Lucida Sans" w:cs="Arial"/>
          <w:color w:val="000000"/>
          <w:sz w:val="20"/>
          <w:szCs w:val="20"/>
        </w:rPr>
        <w:t xml:space="preserve"> studentrecordslloydgeorge@vsb.bc.ca</w:t>
      </w:r>
    </w:p>
    <w:p w14:paraId="50AE84DC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522BCD8D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 xml:space="preserve">Dear Principal: </w:t>
      </w:r>
    </w:p>
    <w:p w14:paraId="75798E0F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534BCE9B" w14:textId="0AE43F4C" w:rsidR="00E46D8D" w:rsidRPr="00133844" w:rsidRDefault="00E46D8D" w:rsidP="1FB899D3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sz w:val="20"/>
          <w:szCs w:val="20"/>
        </w:rPr>
        <w:t xml:space="preserve">My child(ren) will be attending </w:t>
      </w:r>
      <w:r w:rsidR="00764D3C" w:rsidRPr="00133844">
        <w:rPr>
          <w:rFonts w:ascii="Lucida Sans" w:hAnsi="Lucida Sans" w:cs="Arial"/>
          <w:sz w:val="20"/>
          <w:szCs w:val="20"/>
        </w:rPr>
        <w:t xml:space="preserve">David Lloyd George </w:t>
      </w:r>
      <w:r w:rsidRPr="00133844">
        <w:rPr>
          <w:rFonts w:ascii="Lucida Sans" w:hAnsi="Lucida Sans" w:cs="Arial"/>
          <w:sz w:val="20"/>
          <w:szCs w:val="20"/>
        </w:rPr>
        <w:t xml:space="preserve">School for the </w:t>
      </w:r>
      <w:r w:rsidRPr="00133844">
        <w:rPr>
          <w:rFonts w:ascii="Lucida Sans" w:hAnsi="Lucida Sans" w:cs="Arial"/>
          <w:b/>
          <w:bCs/>
          <w:sz w:val="20"/>
          <w:szCs w:val="20"/>
        </w:rPr>
        <w:t>202</w:t>
      </w:r>
      <w:r w:rsidR="00133844" w:rsidRPr="00133844">
        <w:rPr>
          <w:rFonts w:ascii="Lucida Sans" w:hAnsi="Lucida Sans" w:cs="Arial"/>
          <w:b/>
          <w:bCs/>
          <w:sz w:val="20"/>
          <w:szCs w:val="20"/>
        </w:rPr>
        <w:t>5-2027</w:t>
      </w:r>
      <w:r w:rsidRPr="00133844">
        <w:rPr>
          <w:rFonts w:ascii="Lucida Sans" w:hAnsi="Lucida Sans" w:cs="Arial"/>
          <w:sz w:val="20"/>
          <w:szCs w:val="20"/>
        </w:rPr>
        <w:t xml:space="preserve"> school year but </w:t>
      </w:r>
      <w:r w:rsidRPr="00133844">
        <w:rPr>
          <w:rFonts w:ascii="Lucida Sans" w:hAnsi="Lucida Sans" w:cs="Arial"/>
          <w:b/>
          <w:bCs/>
          <w:sz w:val="20"/>
          <w:szCs w:val="20"/>
        </w:rPr>
        <w:t xml:space="preserve">will NOT be in attendance in the school before noon on </w:t>
      </w:r>
      <w:r w:rsidR="1AD5212F" w:rsidRPr="00133844">
        <w:rPr>
          <w:rFonts w:ascii="Lucida Sans" w:hAnsi="Lucida Sans" w:cs="Arial"/>
          <w:b/>
          <w:bCs/>
          <w:sz w:val="20"/>
          <w:szCs w:val="20"/>
        </w:rPr>
        <w:t xml:space="preserve">Friday September </w:t>
      </w:r>
      <w:r w:rsidR="00133844" w:rsidRPr="00133844">
        <w:rPr>
          <w:rFonts w:ascii="Lucida Sans" w:hAnsi="Lucida Sans" w:cs="Arial"/>
          <w:b/>
          <w:bCs/>
          <w:sz w:val="20"/>
          <w:szCs w:val="20"/>
        </w:rPr>
        <w:t>11</w:t>
      </w:r>
      <w:r w:rsidRPr="00133844">
        <w:rPr>
          <w:rFonts w:ascii="Lucida Sans" w:hAnsi="Lucida Sans" w:cs="Arial"/>
          <w:b/>
          <w:bCs/>
          <w:sz w:val="20"/>
          <w:szCs w:val="20"/>
        </w:rPr>
        <w:t>, 202</w:t>
      </w:r>
      <w:r w:rsidR="00F8790A">
        <w:rPr>
          <w:rFonts w:ascii="Lucida Sans" w:hAnsi="Lucida Sans" w:cs="Arial"/>
          <w:b/>
          <w:bCs/>
          <w:sz w:val="20"/>
          <w:szCs w:val="20"/>
        </w:rPr>
        <w:t>6</w:t>
      </w:r>
      <w:r w:rsidRPr="00133844">
        <w:rPr>
          <w:rFonts w:ascii="Lucida Sans" w:hAnsi="Lucida Sans" w:cs="Arial"/>
          <w:b/>
          <w:bCs/>
          <w:sz w:val="20"/>
          <w:szCs w:val="20"/>
        </w:rPr>
        <w:t>.  Please reserve a space in your school for my child(ren).</w:t>
      </w:r>
    </w:p>
    <w:p w14:paraId="1E420593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ab/>
      </w:r>
    </w:p>
    <w:p w14:paraId="65DC9624" w14:textId="21DD56B8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__________________________________________, in Grade ________ (Sept. 202</w:t>
      </w:r>
      <w:r w:rsidR="00133844" w:rsidRPr="00133844">
        <w:rPr>
          <w:rFonts w:ascii="Lucida Sans" w:hAnsi="Lucida Sans" w:cs="Arial"/>
          <w:color w:val="000000"/>
          <w:sz w:val="20"/>
          <w:szCs w:val="20"/>
        </w:rPr>
        <w:t>6</w:t>
      </w:r>
      <w:r w:rsidRPr="00133844">
        <w:rPr>
          <w:rFonts w:ascii="Lucida Sans" w:hAnsi="Lucida Sans" w:cs="Arial"/>
          <w:color w:val="000000"/>
          <w:sz w:val="20"/>
          <w:szCs w:val="20"/>
        </w:rPr>
        <w:t>)</w:t>
      </w:r>
    </w:p>
    <w:p w14:paraId="5A78D6B1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>Last Name</w:t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  <w:t>First Name</w:t>
      </w:r>
    </w:p>
    <w:p w14:paraId="68D1288D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</w:p>
    <w:p w14:paraId="3B0DAAC6" w14:textId="1CDDCA08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__________________________________________, in Grade ________ (Sept. 202</w:t>
      </w:r>
      <w:r w:rsidR="00133844" w:rsidRPr="00133844">
        <w:rPr>
          <w:rFonts w:ascii="Lucida Sans" w:hAnsi="Lucida Sans" w:cs="Arial"/>
          <w:color w:val="000000"/>
          <w:sz w:val="20"/>
          <w:szCs w:val="20"/>
        </w:rPr>
        <w:t>6</w:t>
      </w:r>
      <w:r w:rsidRPr="00133844">
        <w:rPr>
          <w:rFonts w:ascii="Lucida Sans" w:hAnsi="Lucida Sans" w:cs="Arial"/>
          <w:color w:val="000000"/>
          <w:sz w:val="20"/>
          <w:szCs w:val="20"/>
        </w:rPr>
        <w:t>)</w:t>
      </w:r>
    </w:p>
    <w:p w14:paraId="165D49F2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>Last Name</w:t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  <w:t>First Name</w:t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</w:p>
    <w:p w14:paraId="13EA7E7E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</w:p>
    <w:p w14:paraId="26035661" w14:textId="204F09B8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__________________________________________, in Grade ________ (Sept. 202</w:t>
      </w:r>
      <w:r w:rsidR="00133844" w:rsidRPr="00133844">
        <w:rPr>
          <w:rFonts w:ascii="Lucida Sans" w:hAnsi="Lucida Sans" w:cs="Arial"/>
          <w:color w:val="000000"/>
          <w:sz w:val="20"/>
          <w:szCs w:val="20"/>
        </w:rPr>
        <w:t>6</w:t>
      </w:r>
      <w:r w:rsidRPr="00133844">
        <w:rPr>
          <w:rFonts w:ascii="Lucida Sans" w:hAnsi="Lucida Sans" w:cs="Arial"/>
          <w:color w:val="000000"/>
          <w:sz w:val="20"/>
          <w:szCs w:val="20"/>
        </w:rPr>
        <w:t>)</w:t>
      </w:r>
    </w:p>
    <w:p w14:paraId="6915A053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>Last Name</w:t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  <w:t>First Name</w:t>
      </w:r>
      <w:r w:rsidRPr="00133844">
        <w:rPr>
          <w:rFonts w:ascii="Lucida Sans" w:hAnsi="Lucida Sans" w:cs="Arial"/>
          <w:i/>
          <w:iCs/>
          <w:color w:val="000000"/>
          <w:sz w:val="20"/>
          <w:szCs w:val="20"/>
        </w:rPr>
        <w:tab/>
      </w:r>
    </w:p>
    <w:p w14:paraId="7DB48F3A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i/>
          <w:iCs/>
          <w:color w:val="000000"/>
          <w:sz w:val="20"/>
          <w:szCs w:val="20"/>
        </w:rPr>
      </w:pPr>
    </w:p>
    <w:p w14:paraId="12E7A6AC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 xml:space="preserve">The expected DATE OF RETURN for our child(ren) </w:t>
      </w:r>
      <w:proofErr w:type="gramStart"/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is  _</w:t>
      </w:r>
      <w:proofErr w:type="gramEnd"/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_____________________________</w:t>
      </w:r>
    </w:p>
    <w:p w14:paraId="5BF1DF09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69065234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Reason for late return: ____________________________________________________________</w:t>
      </w:r>
    </w:p>
    <w:p w14:paraId="328C9159" w14:textId="77777777" w:rsidR="00F049A2" w:rsidRPr="00133844" w:rsidRDefault="00F049A2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55B0D1DB" w14:textId="77777777" w:rsidR="00F049A2" w:rsidRPr="00133844" w:rsidRDefault="00F049A2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  <w:r w:rsidRPr="00133844">
        <w:rPr>
          <w:rFonts w:ascii="Lucida Sans" w:hAnsi="Lucida Sans" w:cs="Arial"/>
          <w:b/>
          <w:bCs/>
          <w:color w:val="000000"/>
          <w:sz w:val="20"/>
          <w:szCs w:val="20"/>
        </w:rPr>
        <w:t>____________________________________________________________________________________</w:t>
      </w:r>
    </w:p>
    <w:p w14:paraId="7B6FA62E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05473AEF" w14:textId="6649A6FD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</w:pPr>
      <w:r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>Please note</w:t>
      </w:r>
      <w:proofErr w:type="gramStart"/>
      <w:r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>:  Space</w:t>
      </w:r>
      <w:proofErr w:type="gramEnd"/>
      <w:r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 xml:space="preserve"> will not be held beyond September 30,</w:t>
      </w:r>
      <w:r w:rsidR="0098612F"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 xml:space="preserve"> 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>202</w:t>
      </w:r>
      <w:r w:rsidR="00133844"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>6</w:t>
      </w:r>
      <w:r w:rsidRPr="00133844">
        <w:rPr>
          <w:rFonts w:ascii="Lucida Sans" w:hAnsi="Lucida Sans" w:cs="Arial"/>
          <w:b/>
          <w:bCs/>
          <w:color w:val="000000"/>
          <w:sz w:val="20"/>
          <w:szCs w:val="20"/>
          <w:u w:val="single"/>
        </w:rPr>
        <w:t>.</w:t>
      </w:r>
    </w:p>
    <w:p w14:paraId="18AC9ED8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b/>
          <w:bCs/>
          <w:color w:val="000000"/>
          <w:sz w:val="20"/>
          <w:szCs w:val="20"/>
        </w:rPr>
      </w:pPr>
    </w:p>
    <w:p w14:paraId="31568AE7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Parent’s Name or Legal Guardian’s Name: ___________________________________________</w:t>
      </w:r>
    </w:p>
    <w:p w14:paraId="601B8FDD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1C6B0A39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Address:  __________________________________________________________________________</w:t>
      </w:r>
    </w:p>
    <w:p w14:paraId="5173E6A0" w14:textId="77777777" w:rsidR="00E46D8D" w:rsidRPr="00133844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4F61A6F4" w14:textId="77777777" w:rsidR="000456F1" w:rsidRDefault="00E46D8D" w:rsidP="00E46D8D">
      <w:pPr>
        <w:tabs>
          <w:tab w:val="left" w:pos="468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 xml:space="preserve">Home Phone: ___________________________  </w:t>
      </w:r>
    </w:p>
    <w:p w14:paraId="1A861023" w14:textId="77777777" w:rsidR="000456F1" w:rsidRDefault="000456F1" w:rsidP="00E46D8D">
      <w:pPr>
        <w:tabs>
          <w:tab w:val="left" w:pos="468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0AF545F6" w14:textId="44449A7D" w:rsidR="00C05E6E" w:rsidRDefault="000456F1" w:rsidP="00E46D8D">
      <w:pPr>
        <w:tabs>
          <w:tab w:val="left" w:pos="468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  <w:r w:rsidRPr="000456F1">
        <w:rPr>
          <w:rFonts w:ascii="Lucida Sans" w:hAnsi="Lucida Sans" w:cs="Arial"/>
          <w:color w:val="000000"/>
          <w:sz w:val="20"/>
          <w:szCs w:val="20"/>
          <w:lang w:val="fr-FR"/>
        </w:rPr>
        <w:t>Parent</w:t>
      </w:r>
      <w:r w:rsidR="00E46D8D" w:rsidRPr="000456F1">
        <w:rPr>
          <w:rFonts w:ascii="Lucida Sans" w:hAnsi="Lucida Sans" w:cs="Arial"/>
          <w:color w:val="000000"/>
          <w:sz w:val="20"/>
          <w:szCs w:val="20"/>
          <w:lang w:val="fr-FR"/>
        </w:rPr>
        <w:t xml:space="preserve"> Phone   __________________________</w:t>
      </w:r>
      <w:r>
        <w:rPr>
          <w:rFonts w:ascii="Lucida Sans" w:hAnsi="Lucida Sans" w:cs="Arial"/>
          <w:color w:val="000000"/>
          <w:sz w:val="20"/>
          <w:szCs w:val="20"/>
          <w:lang w:val="fr-FR"/>
        </w:rPr>
        <w:t xml:space="preserve">     </w:t>
      </w:r>
      <w:r w:rsidRPr="000456F1">
        <w:rPr>
          <w:rFonts w:ascii="Lucida Sans" w:hAnsi="Lucida Sans" w:cs="Arial"/>
          <w:color w:val="000000"/>
          <w:sz w:val="20"/>
          <w:szCs w:val="20"/>
          <w:lang w:val="fr-FR"/>
        </w:rPr>
        <w:t>Parent Phone</w:t>
      </w:r>
      <w:r w:rsidR="00C05E6E" w:rsidRPr="000456F1">
        <w:rPr>
          <w:rFonts w:ascii="Lucida Sans" w:hAnsi="Lucida Sans" w:cs="Arial"/>
          <w:color w:val="000000"/>
          <w:sz w:val="20"/>
          <w:szCs w:val="20"/>
          <w:lang w:val="fr-FR"/>
        </w:rPr>
        <w:t xml:space="preserve">   __________________________</w:t>
      </w:r>
    </w:p>
    <w:p w14:paraId="65D77CAA" w14:textId="77777777" w:rsidR="00192870" w:rsidRDefault="00192870" w:rsidP="00E46D8D">
      <w:pPr>
        <w:tabs>
          <w:tab w:val="left" w:pos="468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</w:p>
    <w:p w14:paraId="425AEB18" w14:textId="77777777" w:rsidR="00192870" w:rsidRPr="000456F1" w:rsidRDefault="00192870" w:rsidP="00E46D8D">
      <w:pPr>
        <w:tabs>
          <w:tab w:val="left" w:pos="4680"/>
        </w:tabs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</w:p>
    <w:p w14:paraId="7E8997CD" w14:textId="77777777" w:rsidR="00E46D8D" w:rsidRPr="000456F1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</w:p>
    <w:p w14:paraId="7F917E77" w14:textId="4D4A3B02" w:rsidR="00E46D8D" w:rsidRPr="000456F1" w:rsidRDefault="00E46D8D" w:rsidP="00E46D8D">
      <w:pPr>
        <w:autoSpaceDE w:val="0"/>
        <w:autoSpaceDN w:val="0"/>
        <w:adjustRightInd w:val="0"/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  <w:proofErr w:type="gramStart"/>
      <w:r w:rsidRPr="000456F1">
        <w:rPr>
          <w:rFonts w:ascii="Lucida Sans" w:hAnsi="Lucida Sans" w:cs="Arial"/>
          <w:b/>
          <w:color w:val="000000"/>
          <w:sz w:val="20"/>
          <w:szCs w:val="20"/>
          <w:lang w:val="fr-FR"/>
        </w:rPr>
        <w:t>Date:</w:t>
      </w:r>
      <w:proofErr w:type="gramEnd"/>
      <w:r w:rsidRPr="000456F1">
        <w:rPr>
          <w:rFonts w:ascii="Lucida Sans" w:hAnsi="Lucida Sans" w:cs="Arial"/>
          <w:b/>
          <w:color w:val="000000"/>
          <w:sz w:val="20"/>
          <w:szCs w:val="20"/>
          <w:lang w:val="fr-FR"/>
        </w:rPr>
        <w:t xml:space="preserve"> </w:t>
      </w:r>
      <w:r w:rsidRPr="000456F1">
        <w:rPr>
          <w:rFonts w:ascii="Lucida Sans" w:hAnsi="Lucida Sans" w:cs="Arial"/>
          <w:color w:val="000000"/>
          <w:sz w:val="20"/>
          <w:szCs w:val="20"/>
          <w:lang w:val="fr-FR"/>
        </w:rPr>
        <w:t xml:space="preserve">_____________________ </w:t>
      </w:r>
      <w:r w:rsidRPr="000456F1">
        <w:rPr>
          <w:rFonts w:ascii="Lucida Sans" w:hAnsi="Lucida Sans" w:cs="Arial"/>
          <w:color w:val="000000"/>
          <w:sz w:val="20"/>
          <w:szCs w:val="20"/>
          <w:lang w:val="fr-FR"/>
        </w:rPr>
        <w:tab/>
      </w:r>
      <w:r w:rsidRPr="000456F1">
        <w:rPr>
          <w:rFonts w:ascii="Lucida Sans" w:hAnsi="Lucida Sans" w:cs="Arial"/>
          <w:b/>
          <w:color w:val="000000"/>
          <w:sz w:val="20"/>
          <w:szCs w:val="20"/>
          <w:lang w:val="fr-FR"/>
        </w:rPr>
        <w:t xml:space="preserve">Parent </w:t>
      </w:r>
      <w:proofErr w:type="gramStart"/>
      <w:r w:rsidRPr="000456F1">
        <w:rPr>
          <w:rFonts w:ascii="Lucida Sans" w:hAnsi="Lucida Sans" w:cs="Arial"/>
          <w:b/>
          <w:color w:val="000000"/>
          <w:sz w:val="20"/>
          <w:szCs w:val="20"/>
          <w:lang w:val="fr-FR"/>
        </w:rPr>
        <w:t>Signature:</w:t>
      </w:r>
      <w:proofErr w:type="gramEnd"/>
      <w:r w:rsidRPr="000456F1">
        <w:rPr>
          <w:rFonts w:ascii="Lucida Sans" w:hAnsi="Lucida Sans" w:cs="Arial"/>
          <w:color w:val="000000"/>
          <w:sz w:val="20"/>
          <w:szCs w:val="20"/>
          <w:lang w:val="fr-FR"/>
        </w:rPr>
        <w:t xml:space="preserve">    _______________________________</w:t>
      </w:r>
      <w:r w:rsidR="00192870">
        <w:rPr>
          <w:rFonts w:ascii="Lucida Sans" w:hAnsi="Lucida Sans" w:cs="Arial"/>
          <w:color w:val="000000"/>
          <w:sz w:val="20"/>
          <w:szCs w:val="20"/>
          <w:lang w:val="fr-FR"/>
        </w:rPr>
        <w:t>____</w:t>
      </w:r>
    </w:p>
    <w:p w14:paraId="0BADAA1F" w14:textId="77777777" w:rsidR="00E46D8D" w:rsidRPr="000456F1" w:rsidRDefault="00E46D8D" w:rsidP="00E46D8D">
      <w:pPr>
        <w:spacing w:before="0" w:after="0"/>
        <w:rPr>
          <w:rFonts w:ascii="Lucida Sans" w:hAnsi="Lucida Sans" w:cs="Arial"/>
          <w:color w:val="000000"/>
          <w:sz w:val="20"/>
          <w:szCs w:val="20"/>
          <w:lang w:val="fr-FR"/>
        </w:rPr>
      </w:pPr>
    </w:p>
    <w:p w14:paraId="49B59C83" w14:textId="77777777" w:rsidR="000456F1" w:rsidRDefault="000456F1" w:rsidP="00E46D8D">
      <w:pPr>
        <w:tabs>
          <w:tab w:val="left" w:pos="9540"/>
        </w:tabs>
        <w:spacing w:before="0" w:after="0"/>
        <w:rPr>
          <w:rFonts w:ascii="Lucida Sans" w:hAnsi="Lucida Sans" w:cs="Arial"/>
          <w:color w:val="000000"/>
          <w:sz w:val="20"/>
          <w:szCs w:val="20"/>
        </w:rPr>
      </w:pPr>
    </w:p>
    <w:p w14:paraId="206429BA" w14:textId="16E77D10" w:rsidR="00E46D8D" w:rsidRPr="00133844" w:rsidRDefault="00E46D8D" w:rsidP="00E46D8D">
      <w:pPr>
        <w:tabs>
          <w:tab w:val="left" w:pos="9540"/>
        </w:tabs>
        <w:spacing w:before="0" w:after="0"/>
        <w:rPr>
          <w:rFonts w:ascii="Lucida Sans" w:hAnsi="Lucida Sans" w:cs="Arial"/>
          <w:color w:val="000000"/>
          <w:sz w:val="20"/>
          <w:szCs w:val="20"/>
        </w:rPr>
      </w:pPr>
      <w:r w:rsidRPr="00133844">
        <w:rPr>
          <w:rFonts w:ascii="Lucida Sans" w:hAnsi="Lucida Sans" w:cs="Arial"/>
          <w:color w:val="000000"/>
          <w:sz w:val="20"/>
          <w:szCs w:val="20"/>
        </w:rPr>
        <w:t>Alternate Contact/Phone Number or e-mail     _______________________________________</w:t>
      </w:r>
    </w:p>
    <w:sectPr w:rsidR="00E46D8D" w:rsidRPr="00133844" w:rsidSect="0089184D">
      <w:headerReference w:type="default" r:id="rId10"/>
      <w:headerReference w:type="first" r:id="rId11"/>
      <w:pgSz w:w="12240" w:h="15840"/>
      <w:pgMar w:top="2160" w:right="1440" w:bottom="1440" w:left="1440" w:header="0" w:footer="1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1EE5" w14:textId="77777777" w:rsidR="00065F66" w:rsidRDefault="00065F66" w:rsidP="004F52FE">
      <w:pPr>
        <w:spacing w:after="0"/>
      </w:pPr>
      <w:r>
        <w:separator/>
      </w:r>
    </w:p>
  </w:endnote>
  <w:endnote w:type="continuationSeparator" w:id="0">
    <w:p w14:paraId="4E77108C" w14:textId="77777777" w:rsidR="00065F66" w:rsidRDefault="00065F66" w:rsidP="004F52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CED57F-154A-42C6-9D2C-FA1F33E9F043}"/>
    <w:embedBold r:id="rId2" w:fontKey="{335F183E-3C19-4493-A5B3-4A2349ED5D6C}"/>
    <w:embedItalic r:id="rId3" w:fontKey="{FC402F7D-E152-4323-A90B-B3BADD528B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D8DE7D4-0C37-429A-8738-3F030B0FDAEB}"/>
  </w:font>
  <w:font w:name="Source Sans Pro (OTF)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5EED9436-B26F-4909-853E-0AE8AF9A41BF}"/>
    <w:embedBold r:id="rId6" w:fontKey="{BE5B6BCF-3D48-4853-9D79-B4DB09E084A4}"/>
    <w:embedItalic r:id="rId7" w:fontKey="{4FD184AC-3F26-435A-8F54-5F6CF8F874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DDEE8933-358B-4858-934E-7CC55E47AC71}"/>
    <w:embedBold r:id="rId9" w:fontKey="{50AE6B02-FB4E-419F-BB42-0B8E6CC7D890}"/>
    <w:embedItalic r:id="rId10" w:fontKey="{AA95F7F1-6E2F-4CEA-9A67-EE86413BED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5132DCED-DE2F-44E6-9D03-691F364FCF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0701" w14:textId="77777777" w:rsidR="00065F66" w:rsidRDefault="00065F66" w:rsidP="004F52FE">
      <w:pPr>
        <w:spacing w:after="0"/>
      </w:pPr>
      <w:r>
        <w:separator/>
      </w:r>
    </w:p>
  </w:footnote>
  <w:footnote w:type="continuationSeparator" w:id="0">
    <w:p w14:paraId="3CA1BD30" w14:textId="77777777" w:rsidR="00065F66" w:rsidRDefault="00065F66" w:rsidP="004F52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CECD" w14:textId="77777777" w:rsidR="00BA45A5" w:rsidRDefault="00BA45A5">
    <w:pPr>
      <w:pStyle w:val="Header"/>
    </w:pPr>
  </w:p>
  <w:p w14:paraId="218786CF" w14:textId="77777777" w:rsidR="00BA45A5" w:rsidRDefault="00BA45A5">
    <w:pPr>
      <w:pStyle w:val="Header"/>
    </w:pPr>
  </w:p>
  <w:tbl>
    <w:tblPr>
      <w:tblStyle w:val="TableGrid"/>
      <w:tblW w:w="0" w:type="auto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0"/>
    </w:tblGrid>
    <w:tr w:rsidR="00E46D8D" w14:paraId="56CADD2F" w14:textId="77777777" w:rsidTr="00742E89">
      <w:tc>
        <w:tcPr>
          <w:tcW w:w="1440" w:type="dxa"/>
        </w:tcPr>
        <w:p w14:paraId="674B8219" w14:textId="77777777" w:rsidR="00E46D8D" w:rsidRDefault="00E46D8D" w:rsidP="00BA45A5">
          <w:pPr>
            <w:pStyle w:val="Header"/>
          </w:pPr>
        </w:p>
      </w:tc>
    </w:tr>
  </w:tbl>
  <w:p w14:paraId="3F9447B0" w14:textId="77777777" w:rsidR="00BA7A58" w:rsidRDefault="00BA7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A5FD" w14:textId="77777777" w:rsidR="00CA33B5" w:rsidRDefault="009D5452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3B83673" wp14:editId="7D0DD93A">
          <wp:simplePos x="0" y="0"/>
          <wp:positionH relativeFrom="column">
            <wp:posOffset>-942975</wp:posOffset>
          </wp:positionH>
          <wp:positionV relativeFrom="paragraph">
            <wp:posOffset>0</wp:posOffset>
          </wp:positionV>
          <wp:extent cx="7818120" cy="1024128"/>
          <wp:effectExtent l="0" t="0" r="0" b="0"/>
          <wp:wrapNone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120" cy="102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8D"/>
    <w:rsid w:val="000035DF"/>
    <w:rsid w:val="0000382F"/>
    <w:rsid w:val="00006CFE"/>
    <w:rsid w:val="000219FC"/>
    <w:rsid w:val="00034B0F"/>
    <w:rsid w:val="00037B8F"/>
    <w:rsid w:val="00042303"/>
    <w:rsid w:val="000456F1"/>
    <w:rsid w:val="000509B2"/>
    <w:rsid w:val="00065F66"/>
    <w:rsid w:val="00093248"/>
    <w:rsid w:val="0009477C"/>
    <w:rsid w:val="000C2696"/>
    <w:rsid w:val="000D1202"/>
    <w:rsid w:val="000E2B6B"/>
    <w:rsid w:val="000F18B2"/>
    <w:rsid w:val="000F2412"/>
    <w:rsid w:val="001004B0"/>
    <w:rsid w:val="00100AEA"/>
    <w:rsid w:val="00122BC9"/>
    <w:rsid w:val="00133844"/>
    <w:rsid w:val="00141887"/>
    <w:rsid w:val="00152B33"/>
    <w:rsid w:val="00173096"/>
    <w:rsid w:val="00192870"/>
    <w:rsid w:val="001A2E4A"/>
    <w:rsid w:val="001D03C6"/>
    <w:rsid w:val="001D0B61"/>
    <w:rsid w:val="001D27B1"/>
    <w:rsid w:val="002219BF"/>
    <w:rsid w:val="002222FB"/>
    <w:rsid w:val="00233A72"/>
    <w:rsid w:val="00264D0D"/>
    <w:rsid w:val="00270DAF"/>
    <w:rsid w:val="00284A69"/>
    <w:rsid w:val="002A225D"/>
    <w:rsid w:val="002A5154"/>
    <w:rsid w:val="002C422E"/>
    <w:rsid w:val="002D53A7"/>
    <w:rsid w:val="002E392A"/>
    <w:rsid w:val="002F7CFB"/>
    <w:rsid w:val="00305E4D"/>
    <w:rsid w:val="00331CC9"/>
    <w:rsid w:val="003350F2"/>
    <w:rsid w:val="00340483"/>
    <w:rsid w:val="00352032"/>
    <w:rsid w:val="003811AE"/>
    <w:rsid w:val="0038678D"/>
    <w:rsid w:val="003A3DF8"/>
    <w:rsid w:val="003B51C4"/>
    <w:rsid w:val="003B70A3"/>
    <w:rsid w:val="003E370E"/>
    <w:rsid w:val="003E69DF"/>
    <w:rsid w:val="003F01BC"/>
    <w:rsid w:val="003F6F17"/>
    <w:rsid w:val="004159B8"/>
    <w:rsid w:val="00422E10"/>
    <w:rsid w:val="004236BB"/>
    <w:rsid w:val="00423E22"/>
    <w:rsid w:val="0043770E"/>
    <w:rsid w:val="00441D45"/>
    <w:rsid w:val="004420AC"/>
    <w:rsid w:val="004452C2"/>
    <w:rsid w:val="00446BFC"/>
    <w:rsid w:val="0045413A"/>
    <w:rsid w:val="00467FCD"/>
    <w:rsid w:val="004805F5"/>
    <w:rsid w:val="004846A7"/>
    <w:rsid w:val="00492FF5"/>
    <w:rsid w:val="004940EA"/>
    <w:rsid w:val="00496EC3"/>
    <w:rsid w:val="004A630A"/>
    <w:rsid w:val="004B5DE0"/>
    <w:rsid w:val="004C58A1"/>
    <w:rsid w:val="004F44A1"/>
    <w:rsid w:val="004F52FE"/>
    <w:rsid w:val="00505C10"/>
    <w:rsid w:val="0051610E"/>
    <w:rsid w:val="00550664"/>
    <w:rsid w:val="00565D1F"/>
    <w:rsid w:val="00570DD1"/>
    <w:rsid w:val="00587465"/>
    <w:rsid w:val="005D1178"/>
    <w:rsid w:val="005D2380"/>
    <w:rsid w:val="005E1787"/>
    <w:rsid w:val="006005CA"/>
    <w:rsid w:val="00613E2B"/>
    <w:rsid w:val="0064385C"/>
    <w:rsid w:val="00666C55"/>
    <w:rsid w:val="00673E3F"/>
    <w:rsid w:val="0068212D"/>
    <w:rsid w:val="00683C3E"/>
    <w:rsid w:val="00686ACB"/>
    <w:rsid w:val="006A0BAC"/>
    <w:rsid w:val="006C2223"/>
    <w:rsid w:val="006C29D5"/>
    <w:rsid w:val="006D1EB2"/>
    <w:rsid w:val="006D2BCF"/>
    <w:rsid w:val="006D2F7D"/>
    <w:rsid w:val="006E3547"/>
    <w:rsid w:val="006F1AD3"/>
    <w:rsid w:val="006F5CD1"/>
    <w:rsid w:val="00710AC7"/>
    <w:rsid w:val="00715FAE"/>
    <w:rsid w:val="00740638"/>
    <w:rsid w:val="007427B3"/>
    <w:rsid w:val="00742E89"/>
    <w:rsid w:val="007603D6"/>
    <w:rsid w:val="00762900"/>
    <w:rsid w:val="00764D3C"/>
    <w:rsid w:val="007653AA"/>
    <w:rsid w:val="00772238"/>
    <w:rsid w:val="00776CA4"/>
    <w:rsid w:val="00777856"/>
    <w:rsid w:val="007A02BB"/>
    <w:rsid w:val="007F350F"/>
    <w:rsid w:val="00817FBB"/>
    <w:rsid w:val="00821F84"/>
    <w:rsid w:val="0082557A"/>
    <w:rsid w:val="00832C41"/>
    <w:rsid w:val="00832E79"/>
    <w:rsid w:val="00837B94"/>
    <w:rsid w:val="00856A09"/>
    <w:rsid w:val="00867CFB"/>
    <w:rsid w:val="0087707B"/>
    <w:rsid w:val="0089184D"/>
    <w:rsid w:val="00892C97"/>
    <w:rsid w:val="008932E0"/>
    <w:rsid w:val="008B7573"/>
    <w:rsid w:val="008C1362"/>
    <w:rsid w:val="008C5A19"/>
    <w:rsid w:val="008D4242"/>
    <w:rsid w:val="008E5650"/>
    <w:rsid w:val="008E7A7A"/>
    <w:rsid w:val="00906297"/>
    <w:rsid w:val="0090632B"/>
    <w:rsid w:val="00940AEE"/>
    <w:rsid w:val="00942ED7"/>
    <w:rsid w:val="0098612F"/>
    <w:rsid w:val="00992B05"/>
    <w:rsid w:val="009B1641"/>
    <w:rsid w:val="009D01A2"/>
    <w:rsid w:val="009D3636"/>
    <w:rsid w:val="009D5452"/>
    <w:rsid w:val="009D74A9"/>
    <w:rsid w:val="009E1133"/>
    <w:rsid w:val="009E319A"/>
    <w:rsid w:val="009F45E2"/>
    <w:rsid w:val="009F466E"/>
    <w:rsid w:val="009F4911"/>
    <w:rsid w:val="00A024FE"/>
    <w:rsid w:val="00A23782"/>
    <w:rsid w:val="00A41A15"/>
    <w:rsid w:val="00A6386E"/>
    <w:rsid w:val="00A9026C"/>
    <w:rsid w:val="00AA1A1C"/>
    <w:rsid w:val="00AA748F"/>
    <w:rsid w:val="00AB603A"/>
    <w:rsid w:val="00AE5D96"/>
    <w:rsid w:val="00B07075"/>
    <w:rsid w:val="00B21DB5"/>
    <w:rsid w:val="00B446D0"/>
    <w:rsid w:val="00B523F1"/>
    <w:rsid w:val="00B5381D"/>
    <w:rsid w:val="00B63B18"/>
    <w:rsid w:val="00B63E37"/>
    <w:rsid w:val="00BA45A5"/>
    <w:rsid w:val="00BA7A58"/>
    <w:rsid w:val="00BC48F2"/>
    <w:rsid w:val="00C05E6E"/>
    <w:rsid w:val="00C11423"/>
    <w:rsid w:val="00C149F3"/>
    <w:rsid w:val="00C3203B"/>
    <w:rsid w:val="00C34178"/>
    <w:rsid w:val="00C41AEB"/>
    <w:rsid w:val="00C50CC5"/>
    <w:rsid w:val="00C77833"/>
    <w:rsid w:val="00C926CD"/>
    <w:rsid w:val="00CA1247"/>
    <w:rsid w:val="00CA33B5"/>
    <w:rsid w:val="00CC5F28"/>
    <w:rsid w:val="00CD0AF2"/>
    <w:rsid w:val="00CE0AF3"/>
    <w:rsid w:val="00D013BE"/>
    <w:rsid w:val="00D01506"/>
    <w:rsid w:val="00D01877"/>
    <w:rsid w:val="00D26BBF"/>
    <w:rsid w:val="00D37B65"/>
    <w:rsid w:val="00D40D54"/>
    <w:rsid w:val="00D67D71"/>
    <w:rsid w:val="00D805D2"/>
    <w:rsid w:val="00D91256"/>
    <w:rsid w:val="00DA0F63"/>
    <w:rsid w:val="00DB0286"/>
    <w:rsid w:val="00DC49CF"/>
    <w:rsid w:val="00DF6F8E"/>
    <w:rsid w:val="00E012EE"/>
    <w:rsid w:val="00E15D05"/>
    <w:rsid w:val="00E21C94"/>
    <w:rsid w:val="00E23E7D"/>
    <w:rsid w:val="00E25350"/>
    <w:rsid w:val="00E34F4D"/>
    <w:rsid w:val="00E46D8D"/>
    <w:rsid w:val="00E622F7"/>
    <w:rsid w:val="00E8081D"/>
    <w:rsid w:val="00E814B9"/>
    <w:rsid w:val="00E828A2"/>
    <w:rsid w:val="00E92ABF"/>
    <w:rsid w:val="00EA583E"/>
    <w:rsid w:val="00EA6B26"/>
    <w:rsid w:val="00ED74C3"/>
    <w:rsid w:val="00EE14F3"/>
    <w:rsid w:val="00EF38B8"/>
    <w:rsid w:val="00F049A2"/>
    <w:rsid w:val="00F11A36"/>
    <w:rsid w:val="00F32A73"/>
    <w:rsid w:val="00F40A7D"/>
    <w:rsid w:val="00F501C2"/>
    <w:rsid w:val="00F604DD"/>
    <w:rsid w:val="00F7051E"/>
    <w:rsid w:val="00F8024D"/>
    <w:rsid w:val="00F83C02"/>
    <w:rsid w:val="00F8790A"/>
    <w:rsid w:val="00FA4FCB"/>
    <w:rsid w:val="00FB4A3E"/>
    <w:rsid w:val="00FE532B"/>
    <w:rsid w:val="00FF6244"/>
    <w:rsid w:val="1AD5212F"/>
    <w:rsid w:val="1FB899D3"/>
    <w:rsid w:val="407CD08B"/>
    <w:rsid w:val="5723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E7DA7C"/>
  <w14:defaultImageDpi w14:val="32767"/>
  <w15:chartTrackingRefBased/>
  <w15:docId w15:val="{515D6107-5F80-444B-93FD-D3CCF4E0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87"/>
    <w:pPr>
      <w:spacing w:before="100" w:line="240" w:lineRule="auto"/>
    </w:pPr>
    <w:rPr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2FE"/>
    <w:pPr>
      <w:tabs>
        <w:tab w:val="center" w:pos="4680"/>
        <w:tab w:val="right" w:pos="9360"/>
      </w:tabs>
      <w:spacing w:after="0"/>
    </w:pPr>
    <w:rPr>
      <w:color w:val="auto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F52FE"/>
  </w:style>
  <w:style w:type="paragraph" w:styleId="Footer">
    <w:name w:val="footer"/>
    <w:basedOn w:val="Normal"/>
    <w:link w:val="FooterChar"/>
    <w:uiPriority w:val="99"/>
    <w:unhideWhenUsed/>
    <w:rsid w:val="004F52FE"/>
    <w:pPr>
      <w:tabs>
        <w:tab w:val="center" w:pos="4680"/>
        <w:tab w:val="right" w:pos="9360"/>
      </w:tabs>
      <w:spacing w:after="0"/>
    </w:pPr>
    <w:rPr>
      <w:color w:val="auto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F52FE"/>
  </w:style>
  <w:style w:type="paragraph" w:styleId="Title">
    <w:name w:val="Title"/>
    <w:basedOn w:val="Normal"/>
    <w:link w:val="TitleChar"/>
    <w:uiPriority w:val="99"/>
    <w:qFormat/>
    <w:rsid w:val="00141887"/>
    <w:pPr>
      <w:autoSpaceDE w:val="0"/>
      <w:autoSpaceDN w:val="0"/>
      <w:adjustRightInd w:val="0"/>
      <w:spacing w:after="0" w:line="180" w:lineRule="atLeast"/>
      <w:textAlignment w:val="center"/>
    </w:pPr>
    <w:rPr>
      <w:rFonts w:ascii="Source Sans Pro (OTF)" w:hAnsi="Source Sans Pro (OTF)" w:cs="Source Sans Pro (OTF)"/>
      <w:color w:val="0B82C1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99"/>
    <w:rsid w:val="00141887"/>
    <w:rPr>
      <w:rFonts w:ascii="Source Sans Pro (OTF)" w:hAnsi="Source Sans Pro (OTF)" w:cs="Source Sans Pro (OTF)"/>
      <w:color w:val="0B82C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523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</w:rPr>
  </w:style>
  <w:style w:type="character" w:styleId="PlaceholderText">
    <w:name w:val="Placeholder Text"/>
    <w:basedOn w:val="DefaultParagraphFont"/>
    <w:uiPriority w:val="99"/>
    <w:semiHidden/>
    <w:rsid w:val="00A9026C"/>
    <w:rPr>
      <w:color w:val="148BA3" w:themeColor="accent5" w:themeShade="BF"/>
      <w:sz w:val="22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A9026C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A9026C"/>
    <w:rPr>
      <w:color w:val="000000" w:themeColor="text1"/>
      <w:sz w:val="24"/>
      <w:szCs w:val="24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9026C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A9026C"/>
    <w:rPr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A9026C"/>
  </w:style>
  <w:style w:type="character" w:customStyle="1" w:styleId="SalutationChar">
    <w:name w:val="Salutation Char"/>
    <w:basedOn w:val="DefaultParagraphFont"/>
    <w:link w:val="Salutation"/>
    <w:uiPriority w:val="5"/>
    <w:rsid w:val="00A9026C"/>
    <w:rPr>
      <w:color w:val="000000" w:themeColor="text1"/>
      <w:sz w:val="24"/>
      <w:szCs w:val="24"/>
    </w:rPr>
  </w:style>
  <w:style w:type="paragraph" w:styleId="Signature">
    <w:name w:val="Signature"/>
    <w:basedOn w:val="Normal"/>
    <w:next w:val="Normal"/>
    <w:link w:val="SignatureChar"/>
    <w:uiPriority w:val="7"/>
    <w:qFormat/>
    <w:rsid w:val="00A9026C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A9026C"/>
    <w:rPr>
      <w:color w:val="000000" w:themeColor="text1"/>
      <w:sz w:val="24"/>
      <w:szCs w:val="24"/>
    </w:rPr>
  </w:style>
  <w:style w:type="character" w:customStyle="1" w:styleId="normaltextrun">
    <w:name w:val="normaltextrun"/>
    <w:basedOn w:val="DefaultParagraphFont"/>
    <w:rsid w:val="004805F5"/>
  </w:style>
  <w:style w:type="paragraph" w:styleId="NormalWeb">
    <w:name w:val="Normal (Web)"/>
    <w:basedOn w:val="Normal"/>
    <w:uiPriority w:val="99"/>
    <w:semiHidden/>
    <w:unhideWhenUsed/>
    <w:rsid w:val="00D40D54"/>
    <w:pPr>
      <w:spacing w:beforeAutospacing="1" w:after="100" w:afterAutospacing="1"/>
    </w:pPr>
    <w:rPr>
      <w:rFonts w:ascii="Times New Roman" w:eastAsia="Times New Roman" w:hAnsi="Times New Roman" w:cs="Times New Roman"/>
      <w:color w:val="auto"/>
      <w:lang w:val="en-CA"/>
    </w:rPr>
  </w:style>
  <w:style w:type="table" w:styleId="TableGrid">
    <w:name w:val="Table Grid"/>
    <w:basedOn w:val="TableNormal"/>
    <w:uiPriority w:val="39"/>
    <w:rsid w:val="00BA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1641"/>
    <w:rPr>
      <w:color w:val="1BBBD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na\Downloads\Summer%20Registration%20Confirmation%20Letter.dotx" TargetMode="External"/></Relationships>
</file>

<file path=word/theme/theme1.xml><?xml version="1.0" encoding="utf-8"?>
<a:theme xmlns:a="http://schemas.openxmlformats.org/drawingml/2006/main" name="Office Theme">
  <a:themeElements>
    <a:clrScheme name="VSB">
      <a:dk1>
        <a:srgbClr val="000000"/>
      </a:dk1>
      <a:lt1>
        <a:srgbClr val="FFFFFF"/>
      </a:lt1>
      <a:dk2>
        <a:srgbClr val="135185"/>
      </a:dk2>
      <a:lt2>
        <a:srgbClr val="CDCDCA"/>
      </a:lt2>
      <a:accent1>
        <a:srgbClr val="2271B5"/>
      </a:accent1>
      <a:accent2>
        <a:srgbClr val="ED6149"/>
      </a:accent2>
      <a:accent3>
        <a:srgbClr val="ECA322"/>
      </a:accent3>
      <a:accent4>
        <a:srgbClr val="6F9943"/>
      </a:accent4>
      <a:accent5>
        <a:srgbClr val="1BBBDA"/>
      </a:accent5>
      <a:accent6>
        <a:srgbClr val="135185"/>
      </a:accent6>
      <a:hlink>
        <a:srgbClr val="1BBBDA"/>
      </a:hlink>
      <a:folHlink>
        <a:srgbClr val="C256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7c5a98-40f8-4f86-8c22-278cd16c71fb" xsi:nil="true"/>
    <lcf76f155ced4ddcb4097134ff3c332f xmlns="3a6f041d-a087-4340-8c05-c60a5d1d656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92754547BC4D9C7F90B282437F04" ma:contentTypeVersion="14" ma:contentTypeDescription="Create a new document." ma:contentTypeScope="" ma:versionID="c78bfc92d879be959dd8055c0e1c43b9">
  <xsd:schema xmlns:xsd="http://www.w3.org/2001/XMLSchema" xmlns:xs="http://www.w3.org/2001/XMLSchema" xmlns:p="http://schemas.microsoft.com/office/2006/metadata/properties" xmlns:ns2="3a6f041d-a087-4340-8c05-c60a5d1d6564" xmlns:ns3="237c5a98-40f8-4f86-8c22-278cd16c71fb" targetNamespace="http://schemas.microsoft.com/office/2006/metadata/properties" ma:root="true" ma:fieldsID="eda72d47548e7d5599b8435c793c3579" ns2:_="" ns3:_="">
    <xsd:import namespace="3a6f041d-a087-4340-8c05-c60a5d1d6564"/>
    <xsd:import namespace="237c5a98-40f8-4f86-8c22-278cd16c7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f041d-a087-4340-8c05-c60a5d1d6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50456e3-3a0e-49e1-ba59-15afa67c8d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5a98-40f8-4f86-8c22-278cd16c7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688244-68e8-4326-8171-04258d8eadca}" ma:internalName="TaxCatchAll" ma:showField="CatchAllData" ma:web="237c5a98-40f8-4f86-8c22-278cd16c7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CE4EE-1DDA-451D-A0CE-B283B8F10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C63A3-E72F-4319-BA7E-2D88CEBEF33D}">
  <ds:schemaRefs>
    <ds:schemaRef ds:uri="http://schemas.microsoft.com/office/2006/metadata/properties"/>
    <ds:schemaRef ds:uri="http://schemas.microsoft.com/office/infopath/2007/PartnerControls"/>
    <ds:schemaRef ds:uri="237c5a98-40f8-4f86-8c22-278cd16c71fb"/>
    <ds:schemaRef ds:uri="3a6f041d-a087-4340-8c05-c60a5d1d6564"/>
  </ds:schemaRefs>
</ds:datastoreItem>
</file>

<file path=customXml/itemProps3.xml><?xml version="1.0" encoding="utf-8"?>
<ds:datastoreItem xmlns:ds="http://schemas.openxmlformats.org/officeDocument/2006/customXml" ds:itemID="{F8F72F2B-5F6E-4CF1-ABE1-342A5133B5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9A6FE-2A11-4B12-9F54-6297663B0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6f041d-a087-4340-8c05-c60a5d1d6564"/>
    <ds:schemaRef ds:uri="237c5a98-40f8-4f86-8c22-278cd16c7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Summer Registration Confirmation Letter</Template>
  <TotalTime>14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Mena</dc:creator>
  <cp:keywords/>
  <dc:description/>
  <cp:lastModifiedBy>Jonathan Weresch</cp:lastModifiedBy>
  <cp:revision>6</cp:revision>
  <dcterms:created xsi:type="dcterms:W3CDTF">2026-09-02T17:54:00Z</dcterms:created>
  <dcterms:modified xsi:type="dcterms:W3CDTF">2026-09-02T17:59:00Z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0x0101000E8D20A9D380B14BB0B11444BFB9D10C</vt:lpwstr>
  </property>
  <property fmtid="{D5CDD505-2E9C-101B-9397-08002B2CF9AE}" pid="3" name="MediaServiceImageTags">
    <vt:lpwstr/>
  </property>
</Properties>
</file>